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29C4CD09" w:rsidP="29C4CD09" w:rsidRDefault="29C4CD09" w14:paraId="7BDEEC5B" w14:textId="582EC83A">
      <w:pPr>
        <w:spacing w:line="48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32"/>
          <w:szCs w:val="32"/>
          <w:u w:val="none"/>
          <w:lang w:val="en-US"/>
        </w:rPr>
      </w:pPr>
      <w:bookmarkStart w:name="_GoBack" w:id="0"/>
      <w:bookmarkEnd w:id="0"/>
      <w:r w:rsidRPr="29C4CD09" w:rsidR="29C4CD09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32"/>
          <w:szCs w:val="32"/>
          <w:u w:val="none"/>
          <w:lang w:val="en-US"/>
        </w:rPr>
        <w:t>Media Kit - MONI RITCHIE HADLEY</w:t>
      </w:r>
    </w:p>
    <w:p w:rsidR="29C4CD09" w:rsidP="29C4CD09" w:rsidRDefault="29C4CD09" w14:paraId="6F0F0394" w14:textId="669B62B0">
      <w:pPr>
        <w:pStyle w:val="Normal"/>
        <w:spacing w:line="480" w:lineRule="auto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="00224074" w:rsidP="3E4CBB91" w:rsidRDefault="00224074" w14:paraId="0860F4A5" w14:textId="1CC04F48">
      <w:pPr>
        <w:pStyle w:val="Normal"/>
        <w:spacing w:line="480" w:lineRule="auto"/>
        <w:rPr>
          <w:rFonts w:ascii="Times New Roman" w:hAnsi="Times New Roman" w:eastAsia="Times New Roman" w:cs="Times New Roman"/>
          <w:sz w:val="24"/>
          <w:szCs w:val="24"/>
        </w:rPr>
      </w:pPr>
      <w:r w:rsidRPr="10249C71" w:rsidR="10249C71">
        <w:rPr>
          <w:rFonts w:ascii="Times New Roman" w:hAnsi="Times New Roman" w:eastAsia="Times New Roman" w:cs="Times New Roman"/>
          <w:b w:val="1"/>
          <w:bCs w:val="1"/>
          <w:color w:val="auto"/>
          <w:sz w:val="24"/>
          <w:szCs w:val="24"/>
          <w:u w:val="single"/>
        </w:rPr>
        <w:t>LONG BIO</w:t>
      </w:r>
      <w:r>
        <w:br/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Moni Ritchie Hadley, a half-Japanese military brat, bounced back and forth from the USA to Japan. Daydreaming was a favorite pastime. She received a BA in Psychology at UCLA and later became a home/hospital teacher for the LAUSD, where she taught students unable to attend regular school due to medical needs. Today she lives in Los Angeles, where she turns her sky-gazing daydreams into stories for children. Moni is the author of the forthcoming</w:t>
      </w:r>
      <w:r w:rsidRPr="10249C71" w:rsidR="10249C71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  <w:t xml:space="preserve"> </w:t>
      </w:r>
      <w:hyperlink r:id="R5d5169d0a64e45a8">
        <w:r w:rsidRPr="10249C71" w:rsidR="10249C71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ANZU AND THE ART OF FRIENDSHIP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, and </w:t>
      </w:r>
      <w:hyperlink r:id="Rc12a91a62b64451d">
        <w:r w:rsidRPr="10249C71" w:rsidR="10249C71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THE STAR FESTIVAL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 (Albert Whitman &amp; Co. 2021), receiving a starred review from the School Library Journal, among other honorary mentions. Her work can also be found in 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1"/>
          <w:iCs w:val="1"/>
          <w:noProof w:val="0"/>
          <w:color w:val="auto"/>
          <w:sz w:val="24"/>
          <w:szCs w:val="24"/>
          <w:lang w:val="en-US"/>
        </w:rPr>
        <w:t xml:space="preserve">Highlights 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and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1"/>
          <w:iCs w:val="1"/>
          <w:noProof w:val="0"/>
          <w:color w:val="auto"/>
          <w:sz w:val="24"/>
          <w:szCs w:val="24"/>
          <w:lang w:val="en-US"/>
        </w:rPr>
        <w:t xml:space="preserve"> High Five Magazine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. An avid believer in education, Moni created the Write </w:t>
      </w:r>
      <w:proofErr w:type="spellStart"/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Kidlit</w:t>
      </w:r>
      <w:proofErr w:type="spellEnd"/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 NOW! Scholarship fund to help other children’s book writers live their dream. Find out more @bookthreader on social media and at </w:t>
      </w:r>
      <w:hyperlink r:id="Rf936b6d1499f4fd8">
        <w:r w:rsidRPr="10249C71" w:rsidR="10249C71">
          <w:rPr>
            <w:rStyle w:val="Hyperlink"/>
            <w:rFonts w:ascii="Times New Roman" w:hAnsi="Times New Roman" w:eastAsia="Times New Roman" w:cs="Times New Roman"/>
            <w:b w:val="0"/>
            <w:bCs w:val="0"/>
            <w:i w:val="0"/>
            <w:iCs w:val="0"/>
            <w:noProof w:val="0"/>
            <w:sz w:val="24"/>
            <w:szCs w:val="24"/>
            <w:lang w:val="en-US"/>
          </w:rPr>
          <w:t>moniritchie.com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.</w:t>
      </w:r>
    </w:p>
    <w:p w:rsidR="3E4CBB91" w:rsidP="29C4CD09" w:rsidRDefault="3E4CBB91" w14:paraId="4CEE87C2" w14:textId="5A326FE8">
      <w:pPr>
        <w:pStyle w:val="Normal"/>
        <w:spacing w:line="48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</w:pPr>
    </w:p>
    <w:p w:rsidR="3E4CBB91" w:rsidP="29C4CD09" w:rsidRDefault="3E4CBB91" w14:paraId="6481D7FD" w14:textId="6F1F0DAF">
      <w:pPr>
        <w:pStyle w:val="Normal"/>
        <w:spacing w:line="480" w:lineRule="auto"/>
        <w:jc w:val="left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</w:pPr>
      <w:r w:rsidRPr="29C4CD09" w:rsidR="29C4CD09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  <w:t>SHORT BIO</w:t>
      </w:r>
    </w:p>
    <w:p w:rsidR="3E4CBB91" w:rsidP="29C4CD09" w:rsidRDefault="3E4CBB91" w14:paraId="3BC05BE2" w14:textId="25064BD0">
      <w:pPr>
        <w:pStyle w:val="Normal"/>
        <w:spacing w:line="480" w:lineRule="auto"/>
        <w:rPr>
          <w:rFonts w:ascii="Times New Roman" w:hAnsi="Times New Roman" w:eastAsia="Times New Roman" w:cs="Times New Roman"/>
          <w:sz w:val="24"/>
          <w:szCs w:val="24"/>
        </w:rPr>
      </w:pP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Moni Ritchie Hadley is a half-Japanese, Los Angeles-based writer and former educator. She is the author of the forthcoming</w:t>
      </w:r>
      <w:r w:rsidRPr="10249C71" w:rsidR="10249C71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  <w:t xml:space="preserve"> </w:t>
      </w:r>
      <w:hyperlink r:id="Ree41cd8c1a094641">
        <w:r w:rsidRPr="10249C71" w:rsidR="10249C71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ANZU AND THE ART OF FRIENDSHIP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, and </w:t>
      </w:r>
      <w:hyperlink r:id="R1ad4c3de2f4049f0">
        <w:r w:rsidRPr="10249C71" w:rsidR="10249C71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THE STAR FESTIVAL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 (Albert Whitman &amp; Co. 2021), receiving a starred review from the School Library Journal, among other honorary mentions. Her work can also be found in 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1"/>
          <w:iCs w:val="1"/>
          <w:noProof w:val="0"/>
          <w:color w:val="auto"/>
          <w:sz w:val="24"/>
          <w:szCs w:val="24"/>
          <w:lang w:val="en-US"/>
        </w:rPr>
        <w:t xml:space="preserve">Highlights 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and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1"/>
          <w:iCs w:val="1"/>
          <w:noProof w:val="0"/>
          <w:color w:val="auto"/>
          <w:sz w:val="24"/>
          <w:szCs w:val="24"/>
          <w:lang w:val="en-US"/>
        </w:rPr>
        <w:t xml:space="preserve"> High Five Magazine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. Moni is a believer in education and created the Write 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Kidlit</w:t>
      </w:r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 xml:space="preserve"> NOW! Scholarship fund to help other children’s book writers study and live their dream. Find out more @bookthreader on social media and at </w:t>
      </w:r>
      <w:hyperlink r:id="Rf014d60ddba34abb">
        <w:r w:rsidRPr="10249C71" w:rsidR="10249C71">
          <w:rPr>
            <w:rStyle w:val="Hyperlink"/>
            <w:rFonts w:ascii="Times New Roman" w:hAnsi="Times New Roman" w:eastAsia="Times New Roman" w:cs="Times New Roman"/>
            <w:b w:val="0"/>
            <w:bCs w:val="0"/>
            <w:i w:val="0"/>
            <w:iCs w:val="0"/>
            <w:noProof w:val="0"/>
            <w:sz w:val="24"/>
            <w:szCs w:val="24"/>
            <w:lang w:val="en-US"/>
          </w:rPr>
          <w:t>moniritchie.com</w:t>
        </w:r>
      </w:hyperlink>
      <w:r w:rsidRPr="10249C71" w:rsidR="10249C7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  <w:t>.</w:t>
      </w:r>
    </w:p>
    <w:p w:rsidR="3E4CBB91" w:rsidP="29C4CD09" w:rsidRDefault="3E4CBB91" w14:paraId="24083F85" w14:textId="5A837544">
      <w:pPr>
        <w:pStyle w:val="Normal"/>
        <w:spacing w:line="48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en-US"/>
        </w:rPr>
      </w:pPr>
    </w:p>
    <w:p w:rsidR="29C4CD09" w:rsidP="797E84DF" w:rsidRDefault="29C4CD09" w14:paraId="5E8E76B8" w14:textId="71500185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</w:pPr>
      <w:r w:rsidRPr="797E84DF" w:rsidR="797E84DF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  <w:t>SOCIAL MEDIA</w:t>
      </w:r>
    </w:p>
    <w:p w:rsidR="29C4CD09" w:rsidP="29C4CD09" w:rsidRDefault="29C4CD09" w14:paraId="6D9B9C15" w14:textId="1F9DDC74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</w:pPr>
      <w:hyperlink r:id="R9fe5e4254442488f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https://www.moniritchie.com/</w:t>
        </w:r>
      </w:hyperlink>
    </w:p>
    <w:p w:rsidR="29C4CD09" w:rsidP="29C4CD09" w:rsidRDefault="29C4CD09" w14:paraId="32342E2E" w14:textId="6E582A28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</w:pPr>
      <w:hyperlink r:id="Re97d19911a9b4939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https://twitter.com/bookthreader</w:t>
        </w:r>
      </w:hyperlink>
    </w:p>
    <w:p w:rsidR="29C4CD09" w:rsidP="29C4CD09" w:rsidRDefault="29C4CD09" w14:paraId="099C8ACD" w14:textId="202FF041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</w:pPr>
      <w:hyperlink r:id="R0920f1b79b514522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https://www.instagram.com/bookthreader/?hl=en</w:t>
        </w:r>
      </w:hyperlink>
    </w:p>
    <w:p w:rsidR="29C4CD09" w:rsidP="29C4CD09" w:rsidRDefault="29C4CD09" w14:paraId="6559F5A7" w14:textId="7CFD8C41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sz w:val="24"/>
          <w:szCs w:val="24"/>
          <w:lang w:val="en-US"/>
        </w:rPr>
      </w:pPr>
      <w:hyperlink r:id="Rf73e464530ad415f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https://www.facebook.com/bookthreader/</w:t>
        </w:r>
      </w:hyperlink>
    </w:p>
    <w:p w:rsidR="29C4CD09" w:rsidP="29C4CD09" w:rsidRDefault="29C4CD09" w14:paraId="23BD19BA" w14:textId="299E4E51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sz w:val="24"/>
          <w:szCs w:val="24"/>
          <w:lang w:val="en-US"/>
        </w:rPr>
      </w:pPr>
      <w:hyperlink r:id="Raf29822f2b534c9c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https://www.linkedin.com/in/moni-ritchie-hadley-aa80a88b/</w:t>
        </w:r>
      </w:hyperlink>
    </w:p>
    <w:p w:rsidR="29C4CD09" w:rsidP="29C4CD09" w:rsidRDefault="29C4CD09" w14:paraId="59AFC8F4" w14:textId="7F1A4983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sz w:val="24"/>
          <w:szCs w:val="24"/>
          <w:lang w:val="en-US"/>
        </w:rPr>
      </w:pPr>
      <w:hyperlink r:id="R14bdc3f817ff4843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noProof w:val="0"/>
            <w:sz w:val="24"/>
            <w:szCs w:val="24"/>
            <w:lang w:val="en-US"/>
          </w:rPr>
          <w:t>https://www.pinterest.com/booktheader/</w:t>
        </w:r>
      </w:hyperlink>
    </w:p>
    <w:p w:rsidR="29C4CD09" w:rsidP="29C4CD09" w:rsidRDefault="29C4CD09" w14:paraId="3E33DC7D" w14:textId="71EC441B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lang w:val="en-US"/>
        </w:rPr>
      </w:pPr>
    </w:p>
    <w:p w:rsidR="13FC933D" w:rsidP="797E84DF" w:rsidRDefault="13FC933D" w14:paraId="23FABC72" w14:textId="4587DC05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noProof w:val="0"/>
          <w:sz w:val="24"/>
          <w:szCs w:val="24"/>
          <w:u w:val="single"/>
          <w:lang w:val="en-US"/>
        </w:rPr>
      </w:pPr>
      <w:r w:rsidRPr="2D45349D" w:rsidR="2D45349D">
        <w:rPr>
          <w:rFonts w:ascii="Times New Roman" w:hAnsi="Times New Roman" w:eastAsia="Times New Roman" w:cs="Times New Roman"/>
          <w:b w:val="1"/>
          <w:bCs w:val="1"/>
          <w:noProof w:val="0"/>
          <w:sz w:val="24"/>
          <w:szCs w:val="24"/>
          <w:u w:val="single"/>
          <w:lang w:val="en-US"/>
        </w:rPr>
        <w:t xml:space="preserve">REVIEWS AND MENTIONS – </w:t>
      </w:r>
      <w:r w:rsidRPr="2D45349D" w:rsidR="2D45349D">
        <w:rPr>
          <w:rFonts w:ascii="Times New Roman" w:hAnsi="Times New Roman" w:eastAsia="Times New Roman" w:cs="Times New Roman"/>
          <w:b w:val="1"/>
          <w:bCs w:val="1"/>
          <w:i w:val="1"/>
          <w:iCs w:val="1"/>
          <w:noProof w:val="0"/>
          <w:sz w:val="24"/>
          <w:szCs w:val="24"/>
          <w:u w:val="single"/>
          <w:lang w:val="en-US"/>
        </w:rPr>
        <w:t>The Star Festival</w:t>
      </w:r>
    </w:p>
    <w:p w:rsidR="29C4CD09" w:rsidP="29C4CD09" w:rsidRDefault="29C4CD09" w14:paraId="0CC6A39D" w14:textId="3C467CDB">
      <w:pPr>
        <w:pStyle w:val="Normal"/>
        <w:spacing w:line="480" w:lineRule="auto"/>
        <w:rPr>
          <w:rFonts w:ascii="Times New Roman" w:hAnsi="Times New Roman" w:eastAsia="Times New Roman" w:cs="Times New Roman"/>
          <w:b w:val="1"/>
          <w:bCs w:val="1"/>
          <w:noProof w:val="0"/>
          <w:sz w:val="24"/>
          <w:szCs w:val="24"/>
          <w:lang w:val="en-US"/>
        </w:rPr>
      </w:pPr>
    </w:p>
    <w:p w:rsidR="3E4CBB91" w:rsidP="29C4CD09" w:rsidRDefault="3E4CBB91" w14:paraId="49F8F148" w14:textId="34CAC71A">
      <w:pPr>
        <w:spacing w:line="480" w:lineRule="auto"/>
        <w:jc w:val="left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  <w:r w:rsidRPr="29C4CD09" w:rsidR="29C4CD09"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  <w:t>Starred review from School Library Journal:</w:t>
      </w:r>
    </w:p>
    <w:p w:rsidR="3E4CBB91" w:rsidP="29C4CD09" w:rsidRDefault="3E4CBB91" w14:paraId="7E5E3468" w14:textId="47B7F9EB">
      <w:pPr>
        <w:spacing w:line="480" w:lineRule="auto"/>
        <w:jc w:val="left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n-US"/>
        </w:rPr>
      </w:pPr>
      <w:r w:rsidRPr="29C4CD09" w:rsidR="29C4CD09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n-US"/>
        </w:rPr>
        <w:t>"An exquisite choice for all collections."</w:t>
      </w:r>
    </w:p>
    <w:p w:rsidR="3E4CBB91" w:rsidP="29C4CD09" w:rsidRDefault="3E4CBB91" w14:paraId="10D68743" w14:textId="2B9F177D">
      <w:pPr>
        <w:pStyle w:val="Normal"/>
        <w:spacing w:line="480" w:lineRule="auto"/>
        <w:jc w:val="left"/>
        <w:rPr>
          <w:rFonts w:ascii="Times New Roman" w:hAnsi="Times New Roman" w:eastAsia="Times New Roman" w:cs="Times New Roman"/>
        </w:rPr>
      </w:pPr>
      <w:hyperlink r:id="R038d252711bc4c56">
        <w:r w:rsidRPr="29C4CD09" w:rsidR="29C4CD09">
          <w:rPr>
            <w:rStyle w:val="Hyperlink"/>
            <w:rFonts w:ascii="Times New Roman" w:hAnsi="Times New Roman" w:eastAsia="Times New Roman" w:cs="Times New Roman"/>
            <w:noProof w:val="0"/>
            <w:sz w:val="24"/>
            <w:szCs w:val="24"/>
            <w:lang w:val="en-US"/>
          </w:rPr>
          <w:t>https://www.slj.com/?reviewDetail=the-star-festival</w:t>
        </w:r>
      </w:hyperlink>
    </w:p>
    <w:p w:rsidR="3E4CBB91" w:rsidP="29C4CD09" w:rsidRDefault="3E4CBB91" w14:paraId="4A8F4887" w14:textId="77ED847C">
      <w:pPr>
        <w:pStyle w:val="Normal"/>
        <w:spacing w:line="480" w:lineRule="auto"/>
        <w:jc w:val="left"/>
        <w:rPr>
          <w:rFonts w:ascii="Times New Roman" w:hAnsi="Times New Roman" w:eastAsia="Times New Roman" w:cs="Times New Roman"/>
        </w:rPr>
      </w:pPr>
    </w:p>
    <w:p w:rsidR="3E4CBB91" w:rsidP="29C4CD09" w:rsidRDefault="3E4CBB91" w14:paraId="6EFD403C" w14:textId="1DFB660C">
      <w:pPr>
        <w:spacing w:line="480" w:lineRule="auto"/>
        <w:jc w:val="left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  <w:r w:rsidRPr="29C4CD09" w:rsidR="29C4CD09"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  <w:t>Kirkus Review:</w:t>
      </w:r>
    </w:p>
    <w:p w:rsidR="3E4CBB91" w:rsidP="29C4CD09" w:rsidRDefault="3E4CBB91" w14:paraId="18E28493" w14:textId="393D1408">
      <w:pPr>
        <w:spacing w:line="480" w:lineRule="auto"/>
        <w:jc w:val="left"/>
        <w:rPr>
          <w:rFonts w:ascii="Times New Roman" w:hAnsi="Times New Roman" w:eastAsia="Times New Roman" w:cs="Times New Roman"/>
          <w:noProof w:val="0"/>
          <w:color w:val="474646"/>
          <w:sz w:val="24"/>
          <w:szCs w:val="24"/>
          <w:lang w:val="en-US"/>
        </w:rPr>
      </w:pPr>
      <w:r w:rsidRPr="29C4CD09" w:rsidR="29C4CD09">
        <w:rPr>
          <w:rFonts w:ascii="Times New Roman" w:hAnsi="Times New Roman" w:eastAsia="Times New Roman" w:cs="Times New Roman"/>
          <w:noProof w:val="0"/>
          <w:color w:val="474646"/>
          <w:sz w:val="24"/>
          <w:szCs w:val="24"/>
          <w:lang w:val="en-US"/>
        </w:rPr>
        <w:t>"A spunky introduction to the origin and customs of Japan’s Star Festival."</w:t>
      </w:r>
    </w:p>
    <w:p w:rsidR="3E4CBB91" w:rsidP="29C4CD09" w:rsidRDefault="3E4CBB91" w14:paraId="2E4581F7" w14:textId="0A0B7CDA">
      <w:pPr>
        <w:spacing w:line="480" w:lineRule="auto"/>
        <w:jc w:val="left"/>
        <w:rPr>
          <w:rFonts w:ascii="Times New Roman" w:hAnsi="Times New Roman" w:eastAsia="Times New Roman" w:cs="Times New Roman"/>
        </w:rPr>
      </w:pPr>
      <w:hyperlink r:id="Rb746b02ca0ed476e">
        <w:r w:rsidRPr="29C4CD09" w:rsidR="29C4CD09">
          <w:rPr>
            <w:rStyle w:val="Hyperlink"/>
            <w:rFonts w:ascii="Times New Roman" w:hAnsi="Times New Roman" w:eastAsia="Times New Roman" w:cs="Times New Roman"/>
            <w:noProof w:val="0"/>
            <w:sz w:val="24"/>
            <w:szCs w:val="24"/>
            <w:lang w:val="en-US"/>
          </w:rPr>
          <w:t>https://www.kirkusreviews.com/book-reviews/moni-ritchie-hadley/the-star-festival/</w:t>
        </w:r>
      </w:hyperlink>
    </w:p>
    <w:p w:rsidR="13FC933D" w:rsidP="29C4CD09" w:rsidRDefault="13FC933D" w14:paraId="5C7324FB" w14:textId="71663F7D">
      <w:pPr>
        <w:pStyle w:val="Normal"/>
        <w:spacing w:line="48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</w:pPr>
      <w:r>
        <w:br/>
      </w:r>
      <w:r w:rsidRPr="29C4CD09" w:rsidR="29C4CD09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  <w:t>The Bank Street College of Education's (under five list)</w:t>
      </w:r>
      <w:r>
        <w:br/>
      </w:r>
      <w:hyperlink r:id="R8b148c53f0ca4d80">
        <w:r w:rsidRPr="29C4CD09" w:rsidR="29C4CD09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Best Children's Book of the Year 2022 Edition</w:t>
        </w:r>
      </w:hyperlink>
      <w:r w:rsidRPr="29C4CD09" w:rsidR="29C4CD09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8D2424"/>
          <w:sz w:val="24"/>
          <w:szCs w:val="24"/>
          <w:lang w:val="en-US"/>
        </w:rPr>
        <w:t xml:space="preserve"> </w:t>
      </w:r>
      <w:r>
        <w:br/>
      </w:r>
    </w:p>
    <w:p w:rsidR="42702FE8" w:rsidP="40F2A8C9" w:rsidRDefault="42702FE8" w14:paraId="12D0AFA0" w14:textId="4A88C1E8">
      <w:pPr>
        <w:pStyle w:val="Normal"/>
        <w:spacing w:line="480" w:lineRule="auto"/>
        <w:jc w:val="left"/>
      </w:pPr>
      <w:r w:rsidRPr="5F992C65" w:rsidR="5F992C65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  <w:t>National Consortium for Teaching about Asia</w:t>
      </w:r>
      <w:r>
        <w:br/>
      </w:r>
      <w:hyperlink r:id="R0e62a6fde50e4f81">
        <w:r w:rsidRPr="5F992C65" w:rsidR="5F992C65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Honorary Mention</w:t>
        </w:r>
        <w:r w:rsidRPr="5F992C65" w:rsidR="5F992C65">
          <w:rPr>
            <w:rStyle w:val="Hyperlink"/>
            <w:rFonts w:ascii="Times New Roman" w:hAnsi="Times New Roman" w:eastAsia="Times New Roman" w:cs="Times New Roman"/>
            <w:b w:val="1"/>
            <w:bCs w:val="1"/>
            <w:i w:val="0"/>
            <w:iCs w:val="0"/>
            <w:caps w:val="0"/>
            <w:smallCaps w:val="0"/>
            <w:noProof w:val="0"/>
            <w:color w:val="auto"/>
            <w:sz w:val="24"/>
            <w:szCs w:val="24"/>
            <w:lang w:val="en-US"/>
          </w:rPr>
          <w:t xml:space="preserve"> </w:t>
        </w:r>
      </w:hyperlink>
      <w:r w:rsidRPr="5F992C65" w:rsidR="5F992C65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  <w:t>for the Freeman Book Award</w:t>
      </w:r>
      <w:r w:rsidRPr="5F992C65" w:rsidR="5F992C6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  <w:t xml:space="preserve"> </w:t>
      </w:r>
    </w:p>
    <w:p w:rsidR="5CAC9BD8" w:rsidP="44473B42" w:rsidRDefault="5CAC9BD8" w14:paraId="322CCDAA" w14:textId="41EBAB38">
      <w:pPr>
        <w:pStyle w:val="Normal"/>
        <w:bidi w:val="0"/>
        <w:spacing w:before="0" w:beforeAutospacing="off" w:after="0" w:afterAutospacing="off" w:line="480" w:lineRule="auto"/>
        <w:ind w:left="0" w:right="0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</w:pPr>
    </w:p>
    <w:p w:rsidR="40F2A8C9" w:rsidP="5CAC9BD8" w:rsidRDefault="40F2A8C9" w14:paraId="4B33F3BA" w14:textId="3712863D">
      <w:pPr>
        <w:pStyle w:val="Normal"/>
        <w:bidi w:val="0"/>
        <w:spacing w:before="0" w:beforeAutospacing="off" w:after="0" w:afterAutospacing="off" w:line="480" w:lineRule="auto"/>
        <w:ind w:left="0" w:right="0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</w:pPr>
      <w:r w:rsidRPr="5CAC9BD8" w:rsidR="5CAC9BD8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single"/>
          <w:lang w:val="en-US"/>
        </w:rPr>
        <w:t>PROFILE IMAGE</w:t>
      </w:r>
    </w:p>
    <w:p w:rsidR="3E4CBB91" w:rsidP="42702FE8" w:rsidRDefault="3E4CBB91" w14:paraId="734CF909" w14:textId="61CFE02F">
      <w:pPr>
        <w:pStyle w:val="Normal"/>
        <w:spacing w:line="480" w:lineRule="auto"/>
        <w:jc w:val="center"/>
      </w:pPr>
      <w:r>
        <w:drawing>
          <wp:inline wp14:editId="5F8D9D13" wp14:anchorId="0C785264">
            <wp:extent cx="4839365" cy="6655858"/>
            <wp:effectExtent l="0" t="0" r="0" b="0"/>
            <wp:docPr id="8593703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f474645cf24475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39365" cy="665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702FE8" w:rsidP="42702FE8" w:rsidRDefault="42702FE8" w14:paraId="0A73D8C4" w14:textId="771FD4BC">
      <w:pPr>
        <w:pStyle w:val="Normal"/>
        <w:spacing w:line="480" w:lineRule="auto"/>
        <w:jc w:val="center"/>
        <w:rPr>
          <w:rFonts w:ascii="Times New Roman" w:hAnsi="Times New Roman" w:eastAsia="Times New Roman" w:cs="Times New Roman"/>
          <w:b w:val="1"/>
          <w:bCs w:val="1"/>
        </w:rPr>
      </w:pPr>
    </w:p>
    <w:p w:rsidR="76966C99" w:rsidP="76966C99" w:rsidRDefault="76966C99" w14:paraId="461A0142" w14:textId="6D723789">
      <w:pPr>
        <w:pStyle w:val="Normal"/>
        <w:spacing w:line="480" w:lineRule="auto"/>
        <w:jc w:val="center"/>
        <w:rPr>
          <w:rFonts w:ascii="Times New Roman" w:hAnsi="Times New Roman" w:eastAsia="Times New Roman" w:cs="Times New Roman"/>
          <w:b w:val="1"/>
          <w:bCs w:val="1"/>
          <w:u w:val="single"/>
        </w:rPr>
      </w:pPr>
    </w:p>
    <w:p w:rsidR="63875625" w:rsidP="63875625" w:rsidRDefault="63875625" w14:paraId="6ADDD6C2" w14:textId="613AD871">
      <w:pPr>
        <w:pStyle w:val="Normal"/>
        <w:spacing w:line="480" w:lineRule="auto"/>
        <w:jc w:val="center"/>
        <w:rPr>
          <w:rFonts w:ascii="Times New Roman" w:hAnsi="Times New Roman" w:eastAsia="Times New Roman" w:cs="Times New Roman"/>
          <w:b w:val="1"/>
          <w:bCs w:val="1"/>
          <w:u w:val="single"/>
        </w:rPr>
      </w:pPr>
    </w:p>
    <w:p w:rsidR="40F2A8C9" w:rsidP="0A57EE9D" w:rsidRDefault="40F2A8C9" w14:paraId="29647643" w14:textId="43158AEB">
      <w:pPr>
        <w:pStyle w:val="Normal"/>
        <w:spacing w:line="480" w:lineRule="auto"/>
        <w:jc w:val="center"/>
        <w:rPr>
          <w:rFonts w:ascii="Times New Roman" w:hAnsi="Times New Roman" w:eastAsia="Times New Roman" w:cs="Times New Roman"/>
          <w:b w:val="1"/>
          <w:bCs w:val="1"/>
          <w:u w:val="single"/>
        </w:rPr>
      </w:pPr>
      <w:r w:rsidRPr="0A57EE9D" w:rsidR="0A57EE9D">
        <w:rPr>
          <w:rFonts w:ascii="Times New Roman" w:hAnsi="Times New Roman" w:eastAsia="Times New Roman" w:cs="Times New Roman"/>
          <w:b w:val="1"/>
          <w:bCs w:val="1"/>
          <w:u w:val="single"/>
        </w:rPr>
        <w:t>BOOK COVERS</w:t>
      </w:r>
    </w:p>
    <w:p w:rsidR="3E4CBB91" w:rsidP="42702FE8" w:rsidRDefault="3E4CBB91" w14:paraId="69A2288D" w14:textId="0E9B7939">
      <w:pPr>
        <w:pStyle w:val="Normal"/>
        <w:spacing w:line="480" w:lineRule="auto"/>
        <w:jc w:val="center"/>
      </w:pPr>
      <w:r>
        <w:drawing>
          <wp:inline wp14:editId="6A36F6B1" wp14:anchorId="1A8FCEA8">
            <wp:extent cx="5559898" cy="6878228"/>
            <wp:effectExtent l="0" t="0" r="0" b="0"/>
            <wp:docPr id="206921045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06b73f1fda24de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59898" cy="687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C9DD41" w:rsidP="67C9DD41" w:rsidRDefault="67C9DD41" w14:paraId="29FD10B4" w14:textId="7F84834B">
      <w:pPr>
        <w:pStyle w:val="Normal"/>
        <w:spacing w:line="480" w:lineRule="auto"/>
        <w:jc w:val="center"/>
      </w:pPr>
      <w:hyperlink r:id="Recd925cb83294f61">
        <w:r w:rsidRPr="67C9DD41" w:rsidR="67C9DD41">
          <w:rPr>
            <w:rStyle w:val="Hyperlink"/>
          </w:rPr>
          <w:t>https://www.albertwhitman.com/book/the-star-festival/</w:t>
        </w:r>
      </w:hyperlink>
    </w:p>
    <w:sectPr w:rsidR="00224074" w:rsidSect="006E0A5B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2"/>
  <w:attachedTemplate r:id="rId1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3D9"/>
    <w:rsid w:val="00224074"/>
    <w:rsid w:val="006E0A5B"/>
    <w:rsid w:val="00CC23D9"/>
    <w:rsid w:val="00DF3C49"/>
    <w:rsid w:val="064F8DFF"/>
    <w:rsid w:val="0A57EE9D"/>
    <w:rsid w:val="10249C71"/>
    <w:rsid w:val="13FC933D"/>
    <w:rsid w:val="1CD76174"/>
    <w:rsid w:val="29C4CD09"/>
    <w:rsid w:val="2D45349D"/>
    <w:rsid w:val="3032A21B"/>
    <w:rsid w:val="319DB078"/>
    <w:rsid w:val="3E4CBB91"/>
    <w:rsid w:val="40F2A8C9"/>
    <w:rsid w:val="42702FE8"/>
    <w:rsid w:val="4428EF13"/>
    <w:rsid w:val="44473B42"/>
    <w:rsid w:val="4D69786C"/>
    <w:rsid w:val="5C085290"/>
    <w:rsid w:val="5CAC9BD8"/>
    <w:rsid w:val="5F992C65"/>
    <w:rsid w:val="63875625"/>
    <w:rsid w:val="67C9DD41"/>
    <w:rsid w:val="6A36F6B1"/>
    <w:rsid w:val="7149A62F"/>
    <w:rsid w:val="717EBAEA"/>
    <w:rsid w:val="76966C99"/>
    <w:rsid w:val="797E8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A8E441"/>
  <w15:chartTrackingRefBased/>
  <w15:docId w15:val="{4A28EA5A-C176-7B46-B2A3-8A4F5777E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styles" Target="styles.xml" Id="rId2" /><Relationship Type="http://schemas.openxmlformats.org/officeDocument/2006/relationships/customXml" Target="../customXml/item1.xml" Id="rId1" /><Relationship Type="http://schemas.openxmlformats.org/officeDocument/2006/relationships/theme" Target="theme/theme1.xml" Id="rId6" /><Relationship Type="http://schemas.openxmlformats.org/officeDocument/2006/relationships/fontTable" Target="fontTable.xml" Id="rId5" /><Relationship Type="http://schemas.openxmlformats.org/officeDocument/2006/relationships/webSettings" Target="webSettings.xml" Id="rId4" /><Relationship Type="http://schemas.openxmlformats.org/officeDocument/2006/relationships/image" Target="/media/image5.jpg" Id="R6f474645cf244758" /><Relationship Type="http://schemas.openxmlformats.org/officeDocument/2006/relationships/hyperlink" Target="https://www.moniritchie.com/" TargetMode="External" Id="R9fe5e4254442488f" /><Relationship Type="http://schemas.openxmlformats.org/officeDocument/2006/relationships/hyperlink" Target="https://twitter.com/bookthreader" TargetMode="External" Id="Re97d19911a9b4939" /><Relationship Type="http://schemas.openxmlformats.org/officeDocument/2006/relationships/hyperlink" Target="https://www.instagram.com/bookthreader/?hl=en" TargetMode="External" Id="R0920f1b79b514522" /><Relationship Type="http://schemas.openxmlformats.org/officeDocument/2006/relationships/hyperlink" Target="https://www.facebook.com/bookthreader/" TargetMode="External" Id="Rf73e464530ad415f" /><Relationship Type="http://schemas.openxmlformats.org/officeDocument/2006/relationships/hyperlink" Target="https://www.linkedin.com/in/moni-ritchie-hadley-aa80a88b/" TargetMode="External" Id="Raf29822f2b534c9c" /><Relationship Type="http://schemas.openxmlformats.org/officeDocument/2006/relationships/hyperlink" Target="https://www.pinterest.com/booktheader/" TargetMode="External" Id="R14bdc3f817ff4843" /><Relationship Type="http://schemas.openxmlformats.org/officeDocument/2006/relationships/hyperlink" Target="https://www.slj.com/?reviewDetail=the-star-festival" TargetMode="External" Id="R038d252711bc4c56" /><Relationship Type="http://schemas.openxmlformats.org/officeDocument/2006/relationships/hyperlink" Target="https://www.kirkusreviews.com/book-reviews/moni-ritchie-hadley/the-star-festival/" TargetMode="External" Id="Rb746b02ca0ed476e" /><Relationship Type="http://schemas.openxmlformats.org/officeDocument/2006/relationships/hyperlink" Target="https://www.bankstreet.edu/library/center-for-childrens-literature/childrens-book-committee/best-childrens-books-of-the-year/edition/" TargetMode="External" Id="R8b148c53f0ca4d80" /><Relationship Type="http://schemas.openxmlformats.org/officeDocument/2006/relationships/image" Target="/media/image4.jpg" Id="R106b73f1fda24de9" /><Relationship Type="http://schemas.openxmlformats.org/officeDocument/2006/relationships/hyperlink" Target="https://www.albertwhitman.com/book/the-star-festival/" TargetMode="External" Id="Recd925cb83294f61" /><Relationship Type="http://schemas.openxmlformats.org/officeDocument/2006/relationships/hyperlink" Target="https://www.moniritchie.com/books.html" TargetMode="External" Id="R0e62a6fde50e4f81" /><Relationship Type="http://schemas.openxmlformats.org/officeDocument/2006/relationships/hyperlink" Target="https://bookshop.org/p/books/anzu-and-the-art-of-friendship-moni-ritchie-hadley/18778831?ean=9780807561355" TargetMode="External" Id="R5d5169d0a64e45a8" /><Relationship Type="http://schemas.openxmlformats.org/officeDocument/2006/relationships/hyperlink" Target="https://bookshop.org/p/books/the-star-festival-moni-ritchie-hadley/18778835?ean=9780807575956" TargetMode="External" Id="Rc12a91a62b64451d" /><Relationship Type="http://schemas.openxmlformats.org/officeDocument/2006/relationships/hyperlink" Target="https://www.moniritchie.com/" TargetMode="External" Id="Rf936b6d1499f4fd8" /><Relationship Type="http://schemas.openxmlformats.org/officeDocument/2006/relationships/hyperlink" Target="https://bookshop.org/p/books/anzu-and-the-art-of-friendship-moni-ritchie-hadley/18778831?ean=9780807561355" TargetMode="External" Id="Ree41cd8c1a094641" /><Relationship Type="http://schemas.openxmlformats.org/officeDocument/2006/relationships/hyperlink" Target="https://bookshop.org/p/books/the-star-festival-moni-ritchie-hadley/18778835?ean=9780807575956" TargetMode="External" Id="R1ad4c3de2f4049f0" /><Relationship Type="http://schemas.openxmlformats.org/officeDocument/2006/relationships/hyperlink" Target="https://www.moniritchie.com/" TargetMode="External" Id="Rf014d60ddba34abb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oni/Desktop/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0A4D05E-1860-614F-847D-40D8BB3CA76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Template.dotx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Microsoft Office User</dc:creator>
  <keywords/>
  <dc:description/>
  <lastModifiedBy>moni ritchie</lastModifiedBy>
  <revision>27</revision>
  <dcterms:created xsi:type="dcterms:W3CDTF">2019-06-30T19:15:00.0000000Z</dcterms:created>
  <dcterms:modified xsi:type="dcterms:W3CDTF">2022-11-08T16:02:14.5671983Z</dcterms:modified>
</coreProperties>
</file>